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44B" w:rsidRDefault="00E65004">
      <w:bookmarkStart w:id="0" w:name="_GoBack"/>
      <w:bookmarkEnd w:id="0"/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-812332</wp:posOffset>
            </wp:positionH>
            <wp:positionV relativeFrom="paragraph">
              <wp:posOffset>4300357</wp:posOffset>
            </wp:positionV>
            <wp:extent cx="7271443" cy="5041127"/>
            <wp:effectExtent l="0" t="0" r="5715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0" t="16557" r="13214" b="10596"/>
                    <a:stretch/>
                  </pic:blipFill>
                  <pic:spPr bwMode="auto">
                    <a:xfrm>
                      <a:off x="0" y="0"/>
                      <a:ext cx="7271446" cy="504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-907415</wp:posOffset>
            </wp:positionH>
            <wp:positionV relativeFrom="paragraph">
              <wp:posOffset>-907194</wp:posOffset>
            </wp:positionV>
            <wp:extent cx="7537836" cy="5276485"/>
            <wp:effectExtent l="0" t="0" r="6350" b="63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4" t="16115" r="12938" b="9714"/>
                    <a:stretch/>
                  </pic:blipFill>
                  <pic:spPr bwMode="auto">
                    <a:xfrm>
                      <a:off x="0" y="0"/>
                      <a:ext cx="7537836" cy="527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244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004"/>
    <w:rsid w:val="0026244B"/>
    <w:rsid w:val="00E6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5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50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5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50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ABCE9085.dotm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Tauchner Silvia</dc:creator>
  <cp:lastModifiedBy>Tauchner Silvia</cp:lastModifiedBy>
  <cp:revision>1</cp:revision>
  <dcterms:created xsi:type="dcterms:W3CDTF">2018-02-05T02:22:00Z</dcterms:created>
  <dcterms:modified xsi:type="dcterms:W3CDTF">2018-02-05T02:23:00Z</dcterms:modified>
</cp:coreProperties>
</file>